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265F" w:rsidRDefault="0024265F" w:rsidP="0024265F">
      <w:pPr>
        <w:pStyle w:val="StandardWeb"/>
      </w:pPr>
      <w:r w:rsidRPr="0024265F">
        <w:rPr>
          <w:rStyle w:val="Fett"/>
        </w:rPr>
        <w:t>Fürbitten zur Konfirmation</w:t>
      </w:r>
    </w:p>
    <w:p w:rsidR="0024265F" w:rsidRDefault="0024265F" w:rsidP="0024265F">
      <w:pPr>
        <w:pStyle w:val="StandardWeb"/>
      </w:pPr>
      <w:r>
        <w:t>DU Gott, unser Vater,</w:t>
      </w:r>
      <w:r>
        <w:br/>
        <w:t>im Leben und Sterben deines Sohnes hast du uns gezeigt,</w:t>
      </w:r>
      <w:r>
        <w:br/>
        <w:t>wie sehr dir an unserem Heil gelegen ist.</w:t>
      </w:r>
      <w:r>
        <w:br/>
        <w:t>So kommen wir zu dir mit unseren Bitten:</w:t>
      </w:r>
    </w:p>
    <w:p w:rsidR="0024265F" w:rsidRDefault="0024265F" w:rsidP="0024265F">
      <w:pPr>
        <w:pStyle w:val="StandardWeb"/>
      </w:pPr>
      <w:r>
        <w:t>Wir bitten dich für die konfirmier</w:t>
      </w:r>
      <w:r>
        <w:softHyphen/>
        <w:t>ten Jugendlichen,</w:t>
      </w:r>
      <w:r>
        <w:br/>
        <w:t>dass sie einen guten Lebensweg finden</w:t>
      </w:r>
      <w:r>
        <w:br/>
        <w:t>und ihre Fähigkeiten entwickeln,</w:t>
      </w:r>
      <w:r>
        <w:br/>
        <w:t>dass sie Menschlichkeit erfahren und weitergeben,</w:t>
      </w:r>
      <w:r>
        <w:br/>
        <w:t>dass sie im Glauben an dich gestärkt werden.</w:t>
      </w:r>
    </w:p>
    <w:p w:rsidR="0024265F" w:rsidRDefault="0024265F" w:rsidP="0024265F">
      <w:pPr>
        <w:pStyle w:val="StandardWeb"/>
      </w:pPr>
      <w:r>
        <w:t>Wir rufen zu dir:</w:t>
      </w:r>
      <w:r>
        <w:br/>
      </w:r>
      <w:r>
        <w:rPr>
          <w:i/>
          <w:iCs/>
        </w:rPr>
        <w:t>Herr, erhöre uns.</w:t>
      </w:r>
    </w:p>
    <w:p w:rsidR="0024265F" w:rsidRDefault="0024265F" w:rsidP="0024265F">
      <w:pPr>
        <w:pStyle w:val="StandardWeb"/>
      </w:pPr>
      <w:r>
        <w:t>Wir bitten dich für die Eltern.</w:t>
      </w:r>
      <w:r>
        <w:br/>
        <w:t>Schaffe ihnen ein verstän</w:t>
      </w:r>
      <w:r>
        <w:softHyphen/>
        <w:t>diges Herz,</w:t>
      </w:r>
      <w:r>
        <w:br/>
        <w:t>damit sie ihre Kinder ernstnehmen</w:t>
      </w:r>
      <w:r>
        <w:br/>
        <w:t>und ihnen vertrauen.</w:t>
      </w:r>
      <w:r>
        <w:br/>
        <w:t>Gib ihnen Geduld und Liebe,</w:t>
      </w:r>
      <w:r>
        <w:br/>
        <w:t>um Eigenwilligkeiten ihrer Kinder auszuhalten.</w:t>
      </w:r>
    </w:p>
    <w:p w:rsidR="0024265F" w:rsidRDefault="0024265F" w:rsidP="0024265F">
      <w:pPr>
        <w:pStyle w:val="StandardWeb"/>
      </w:pPr>
      <w:r>
        <w:t>Wir rufen zu dir:</w:t>
      </w:r>
      <w:r>
        <w:br/>
      </w:r>
      <w:r>
        <w:rPr>
          <w:i/>
          <w:iCs/>
        </w:rPr>
        <w:t>Herr, erhöre uns.</w:t>
      </w:r>
    </w:p>
    <w:p w:rsidR="0024265F" w:rsidRDefault="0024265F" w:rsidP="0024265F">
      <w:pPr>
        <w:pStyle w:val="StandardWeb"/>
      </w:pPr>
      <w:r>
        <w:t>Wir bitten dich um Frieden und Verständigung in den Familien,</w:t>
      </w:r>
      <w:r>
        <w:br/>
        <w:t>dass Eheleute und Familienglieder sich nicht gegenseitig verletzen</w:t>
      </w:r>
      <w:r>
        <w:br/>
        <w:t>und einander fremd werden.</w:t>
      </w:r>
      <w:r>
        <w:br/>
        <w:t>Wo Brüche und Enttäuschungen vorhanden sind,</w:t>
      </w:r>
      <w:r>
        <w:br/>
        <w:t>sende deinen Geist in die Herzen,</w:t>
      </w:r>
      <w:r>
        <w:br/>
        <w:t>dass er heilen und verbinden möge.</w:t>
      </w:r>
    </w:p>
    <w:p w:rsidR="0024265F" w:rsidRDefault="0024265F" w:rsidP="0024265F">
      <w:pPr>
        <w:pStyle w:val="StandardWeb"/>
      </w:pPr>
      <w:r>
        <w:t>Wir rufen zu dir:</w:t>
      </w:r>
      <w:r>
        <w:br/>
      </w:r>
      <w:r>
        <w:rPr>
          <w:i/>
          <w:iCs/>
        </w:rPr>
        <w:t>Herr, erhöre uns.</w:t>
      </w:r>
    </w:p>
    <w:p w:rsidR="0024265F" w:rsidRDefault="0024265F" w:rsidP="0024265F">
      <w:pPr>
        <w:pStyle w:val="StandardWeb"/>
      </w:pPr>
      <w:r>
        <w:t>Wir bitten dich für Großeltern und ältere Menschen,</w:t>
      </w:r>
      <w:r>
        <w:br/>
        <w:t>die uns verbunden sind.</w:t>
      </w:r>
      <w:r>
        <w:br/>
        <w:t>Begleite sie mit deinem Geist bei den Veränderungen in ihrem Leben.</w:t>
      </w:r>
      <w:r>
        <w:br/>
        <w:t>Schenke ihnen liebevolle Anteilnahme</w:t>
      </w:r>
      <w:r>
        <w:br/>
        <w:t>durch ihre Angehörigen.</w:t>
      </w:r>
    </w:p>
    <w:p w:rsidR="0024265F" w:rsidRDefault="0024265F" w:rsidP="0024265F">
      <w:pPr>
        <w:pStyle w:val="StandardWeb"/>
      </w:pPr>
      <w:r>
        <w:t>Wir rufen zu dir:</w:t>
      </w:r>
      <w:r>
        <w:br/>
      </w:r>
      <w:r>
        <w:rPr>
          <w:i/>
          <w:iCs/>
        </w:rPr>
        <w:t>Herr, erhöre uns.</w:t>
      </w:r>
    </w:p>
    <w:p w:rsidR="0024265F" w:rsidRDefault="0024265F" w:rsidP="0024265F">
      <w:pPr>
        <w:pStyle w:val="StandardWeb"/>
      </w:pPr>
      <w:r>
        <w:t>Wir bitten für Menschen,</w:t>
      </w:r>
      <w:r>
        <w:br/>
        <w:t>die die Sprache des Glaubens verloren haben</w:t>
      </w:r>
      <w:r>
        <w:br/>
        <w:t>und von dir nichts mehr erwarten können.</w:t>
      </w:r>
      <w:r>
        <w:br/>
        <w:t>Dein Geist öffne ihre Herzen,</w:t>
      </w:r>
      <w:r>
        <w:br/>
        <w:t>dass sie deinem Wort und deiner Liebe neu Glauben schenken.</w:t>
      </w:r>
    </w:p>
    <w:p w:rsidR="0024265F" w:rsidRDefault="0024265F" w:rsidP="0024265F">
      <w:pPr>
        <w:pStyle w:val="StandardWeb"/>
      </w:pPr>
      <w:r>
        <w:t>Wir rufen zu dir:</w:t>
      </w:r>
      <w:r>
        <w:rPr>
          <w:i/>
          <w:iCs/>
        </w:rPr>
        <w:br/>
      </w:r>
      <w:r>
        <w:rPr>
          <w:rStyle w:val="Hervorhebung"/>
        </w:rPr>
        <w:t>Herr, erhöre uns.</w:t>
      </w:r>
    </w:p>
    <w:p w:rsidR="0024265F" w:rsidRDefault="0024265F" w:rsidP="0024265F">
      <w:pPr>
        <w:pStyle w:val="StandardWeb"/>
      </w:pPr>
      <w:r>
        <w:t>Wir bitten dich für Menschen,</w:t>
      </w:r>
      <w:r>
        <w:br/>
        <w:t>die an körperlichen Krankheiten leiden</w:t>
      </w:r>
      <w:r>
        <w:br/>
        <w:t>oder durch seelische Wunden gezeichnet sind.</w:t>
      </w:r>
      <w:r>
        <w:br/>
        <w:t>Heile, was heil werden muss und umhülle sie mit deiner Gnade.</w:t>
      </w:r>
    </w:p>
    <w:p w:rsidR="0024265F" w:rsidRDefault="0024265F" w:rsidP="0024265F">
      <w:pPr>
        <w:pStyle w:val="StandardWeb"/>
      </w:pPr>
      <w:r>
        <w:t>Wir rufen zu dir:</w:t>
      </w:r>
      <w:r>
        <w:rPr>
          <w:i/>
          <w:iCs/>
        </w:rPr>
        <w:br/>
      </w:r>
      <w:r>
        <w:rPr>
          <w:rStyle w:val="Hervorhebung"/>
        </w:rPr>
        <w:t>Herr, erhöre uns.</w:t>
      </w:r>
    </w:p>
    <w:p w:rsidR="00701E92" w:rsidRPr="0024265F" w:rsidRDefault="0024265F" w:rsidP="0024265F">
      <w:pPr>
        <w:pStyle w:val="StandardWeb"/>
      </w:pPr>
      <w:r>
        <w:t>DU Gott teilst aus – und wir empfangen,</w:t>
      </w:r>
      <w:r>
        <w:br/>
        <w:t>du nährst uns – und wir werden satt,</w:t>
      </w:r>
      <w:r>
        <w:br/>
        <w:t>du kommst in unser Dunkel – und es wird hell.</w:t>
      </w:r>
      <w:r>
        <w:br/>
        <w:t>Dir sei Lob und Dank in Ewigkeit.</w:t>
      </w:r>
      <w:r>
        <w:br/>
        <w:t>Durch Jesus Christus.</w:t>
      </w:r>
      <w:r>
        <w:br/>
        <w:t>Amen.</w:t>
      </w:r>
      <w:bookmarkStart w:id="0" w:name="_GoBack"/>
      <w:bookmarkEnd w:id="0"/>
    </w:p>
    <w:sectPr w:rsidR="00701E92" w:rsidRPr="0024265F" w:rsidSect="00E308A1">
      <w:footerReference w:type="default" r:id="rId7"/>
      <w:pgSz w:w="16838" w:h="11906" w:orient="landscape" w:code="9"/>
      <w:pgMar w:top="720" w:right="720" w:bottom="720" w:left="720" w:header="720" w:footer="540" w:gutter="0"/>
      <w:cols w:num="2"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7D3C" w:rsidRDefault="004A7D3C">
      <w:r>
        <w:separator/>
      </w:r>
    </w:p>
  </w:endnote>
  <w:endnote w:type="continuationSeparator" w:id="0">
    <w:p w:rsidR="004A7D3C" w:rsidRDefault="004A7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69AA" w:rsidRDefault="00E869AA" w:rsidP="009C7EDE">
    <w:pPr>
      <w:pStyle w:val="Fuzeile"/>
      <w:tabs>
        <w:tab w:val="clear" w:pos="4153"/>
        <w:tab w:val="clear" w:pos="8306"/>
        <w:tab w:val="center" w:pos="7371"/>
        <w:tab w:val="right" w:pos="15309"/>
      </w:tabs>
      <w:rPr>
        <w:sz w:val="16"/>
      </w:rPr>
    </w:pPr>
    <w:r>
      <w:rPr>
        <w:snapToGrid w:val="0"/>
        <w:sz w:val="16"/>
      </w:rPr>
      <w:fldChar w:fldCharType="begin"/>
    </w:r>
    <w:r>
      <w:rPr>
        <w:snapToGrid w:val="0"/>
        <w:sz w:val="16"/>
      </w:rPr>
      <w:instrText xml:space="preserve"> FILENAME </w:instrText>
    </w:r>
    <w:r>
      <w:rPr>
        <w:snapToGrid w:val="0"/>
        <w:sz w:val="16"/>
      </w:rPr>
      <w:fldChar w:fldCharType="separate"/>
    </w:r>
    <w:r w:rsidR="0048602E">
      <w:rPr>
        <w:noProof/>
        <w:snapToGrid w:val="0"/>
        <w:sz w:val="16"/>
      </w:rPr>
      <w:t>Fürbitten zur Konfirmation</w:t>
    </w:r>
    <w:r>
      <w:rPr>
        <w:snapToGrid w:val="0"/>
        <w:sz w:val="16"/>
      </w:rPr>
      <w:fldChar w:fldCharType="end"/>
    </w:r>
    <w:r>
      <w:rPr>
        <w:sz w:val="16"/>
      </w:rPr>
      <w:tab/>
    </w:r>
    <w:r>
      <w:rPr>
        <w:rStyle w:val="Seitenzahl"/>
        <w:sz w:val="16"/>
      </w:rPr>
      <w:fldChar w:fldCharType="begin"/>
    </w:r>
    <w:r>
      <w:rPr>
        <w:rStyle w:val="Seitenzahl"/>
        <w:sz w:val="16"/>
      </w:rPr>
      <w:instrText xml:space="preserve"> PAGE </w:instrText>
    </w:r>
    <w:r>
      <w:rPr>
        <w:rStyle w:val="Seitenzahl"/>
        <w:sz w:val="16"/>
      </w:rPr>
      <w:fldChar w:fldCharType="separate"/>
    </w:r>
    <w:r w:rsidR="00045E64">
      <w:rPr>
        <w:rStyle w:val="Seitenzahl"/>
        <w:noProof/>
        <w:sz w:val="16"/>
      </w:rPr>
      <w:t>1</w:t>
    </w:r>
    <w:r>
      <w:rPr>
        <w:rStyle w:val="Seitenzahl"/>
        <w:sz w:val="16"/>
      </w:rPr>
      <w:fldChar w:fldCharType="end"/>
    </w:r>
    <w:r w:rsidR="00701E92">
      <w:rPr>
        <w:rStyle w:val="Seitenzahl"/>
        <w:sz w:val="16"/>
      </w:rPr>
      <w:tab/>
    </w:r>
    <w:r w:rsidR="00701E92">
      <w:rPr>
        <w:rStyle w:val="Seitenzahl"/>
        <w:sz w:val="16"/>
      </w:rPr>
      <w:fldChar w:fldCharType="begin"/>
    </w:r>
    <w:r w:rsidR="00701E92">
      <w:rPr>
        <w:rStyle w:val="Seitenzahl"/>
        <w:sz w:val="16"/>
      </w:rPr>
      <w:instrText xml:space="preserve"> DATE \@ "dd.MM.yyyy" </w:instrText>
    </w:r>
    <w:r w:rsidR="00701E92">
      <w:rPr>
        <w:rStyle w:val="Seitenzahl"/>
        <w:sz w:val="16"/>
      </w:rPr>
      <w:fldChar w:fldCharType="separate"/>
    </w:r>
    <w:r w:rsidR="0024265F">
      <w:rPr>
        <w:rStyle w:val="Seitenzahl"/>
        <w:noProof/>
        <w:sz w:val="16"/>
      </w:rPr>
      <w:t>22.03.2023</w:t>
    </w:r>
    <w:r w:rsidR="00701E92">
      <w:rPr>
        <w:rStyle w:val="Seitenzah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7D3C" w:rsidRDefault="004A7D3C">
      <w:r>
        <w:separator/>
      </w:r>
    </w:p>
  </w:footnote>
  <w:footnote w:type="continuationSeparator" w:id="0">
    <w:p w:rsidR="004A7D3C" w:rsidRDefault="004A7D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D41FE1"/>
    <w:multiLevelType w:val="hybridMultilevel"/>
    <w:tmpl w:val="1020DC72"/>
    <w:lvl w:ilvl="0" w:tplc="5D420298">
      <w:start w:val="20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" w15:restartNumberingAfterBreak="0">
    <w:nsid w:val="10BA6C83"/>
    <w:multiLevelType w:val="hybridMultilevel"/>
    <w:tmpl w:val="CA3ACFC4"/>
    <w:lvl w:ilvl="0" w:tplc="5D420298">
      <w:start w:val="23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2" w15:restartNumberingAfterBreak="0">
    <w:nsid w:val="1B8F7B51"/>
    <w:multiLevelType w:val="hybridMultilevel"/>
    <w:tmpl w:val="D92C04EC"/>
    <w:lvl w:ilvl="0" w:tplc="5D420298">
      <w:start w:val="27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3" w15:restartNumberingAfterBreak="0">
    <w:nsid w:val="259158D9"/>
    <w:multiLevelType w:val="hybridMultilevel"/>
    <w:tmpl w:val="191CBA50"/>
    <w:lvl w:ilvl="0" w:tplc="05C0F006">
      <w:start w:val="30"/>
      <w:numFmt w:val="decimal"/>
      <w:pStyle w:val="berschrift1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4" w15:restartNumberingAfterBreak="0">
    <w:nsid w:val="268D1A37"/>
    <w:multiLevelType w:val="hybridMultilevel"/>
    <w:tmpl w:val="31586BF6"/>
    <w:lvl w:ilvl="0" w:tplc="5D420298">
      <w:start w:val="10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5" w15:restartNumberingAfterBreak="0">
    <w:nsid w:val="30AE3391"/>
    <w:multiLevelType w:val="hybridMultilevel"/>
    <w:tmpl w:val="4650E4FE"/>
    <w:lvl w:ilvl="0" w:tplc="5D420298">
      <w:start w:val="13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6" w15:restartNumberingAfterBreak="0">
    <w:nsid w:val="50191F4D"/>
    <w:multiLevelType w:val="hybridMultilevel"/>
    <w:tmpl w:val="C450BDF6"/>
    <w:lvl w:ilvl="0" w:tplc="5D420298">
      <w:start w:val="20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7" w15:restartNumberingAfterBreak="0">
    <w:nsid w:val="51FE5049"/>
    <w:multiLevelType w:val="hybridMultilevel"/>
    <w:tmpl w:val="5C64CA92"/>
    <w:lvl w:ilvl="0" w:tplc="5D420298">
      <w:start w:val="8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8" w15:restartNumberingAfterBreak="0">
    <w:nsid w:val="5A0A6943"/>
    <w:multiLevelType w:val="hybridMultilevel"/>
    <w:tmpl w:val="5C9A188E"/>
    <w:lvl w:ilvl="0" w:tplc="5D420298">
      <w:start w:val="27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9" w15:restartNumberingAfterBreak="0">
    <w:nsid w:val="5A431401"/>
    <w:multiLevelType w:val="hybridMultilevel"/>
    <w:tmpl w:val="7CE498D8"/>
    <w:lvl w:ilvl="0" w:tplc="5D420298">
      <w:start w:val="16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0" w15:restartNumberingAfterBreak="0">
    <w:nsid w:val="69BD413C"/>
    <w:multiLevelType w:val="hybridMultilevel"/>
    <w:tmpl w:val="ACDE2FDA"/>
    <w:lvl w:ilvl="0" w:tplc="5D420298">
      <w:start w:val="13"/>
      <w:numFmt w:val="decimal"/>
      <w:lvlText w:val="%1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10"/>
  </w:num>
  <w:num w:numId="5">
    <w:abstractNumId w:val="0"/>
  </w:num>
  <w:num w:numId="6">
    <w:abstractNumId w:val="8"/>
  </w:num>
  <w:num w:numId="7">
    <w:abstractNumId w:val="5"/>
  </w:num>
  <w:num w:numId="8">
    <w:abstractNumId w:val="6"/>
  </w:num>
  <w:num w:numId="9">
    <w:abstractNumId w:val="2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65F"/>
    <w:rsid w:val="00045E64"/>
    <w:rsid w:val="00095301"/>
    <w:rsid w:val="00116151"/>
    <w:rsid w:val="0013357A"/>
    <w:rsid w:val="001379F7"/>
    <w:rsid w:val="00184425"/>
    <w:rsid w:val="0024265F"/>
    <w:rsid w:val="002602C1"/>
    <w:rsid w:val="0028431F"/>
    <w:rsid w:val="00292015"/>
    <w:rsid w:val="00350B01"/>
    <w:rsid w:val="0048602E"/>
    <w:rsid w:val="004A7D3C"/>
    <w:rsid w:val="00501829"/>
    <w:rsid w:val="005A1B0A"/>
    <w:rsid w:val="006C6F8B"/>
    <w:rsid w:val="00701E92"/>
    <w:rsid w:val="00723BED"/>
    <w:rsid w:val="00727BDC"/>
    <w:rsid w:val="008A72AE"/>
    <w:rsid w:val="008C0746"/>
    <w:rsid w:val="00982F6E"/>
    <w:rsid w:val="009C7EDE"/>
    <w:rsid w:val="00A31F9F"/>
    <w:rsid w:val="00A4384B"/>
    <w:rsid w:val="00A74763"/>
    <w:rsid w:val="00AF532C"/>
    <w:rsid w:val="00BB2DC4"/>
    <w:rsid w:val="00C31AF0"/>
    <w:rsid w:val="00C41B10"/>
    <w:rsid w:val="00C70CE1"/>
    <w:rsid w:val="00D00D3B"/>
    <w:rsid w:val="00DA67AA"/>
    <w:rsid w:val="00DF26CB"/>
    <w:rsid w:val="00E308A1"/>
    <w:rsid w:val="00E37FBF"/>
    <w:rsid w:val="00E869AA"/>
    <w:rsid w:val="00ED4468"/>
    <w:rsid w:val="00ED6C44"/>
    <w:rsid w:val="00F12DA6"/>
    <w:rsid w:val="00F302E9"/>
    <w:rsid w:val="00F6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BC564F"/>
  <w15:chartTrackingRefBased/>
  <w15:docId w15:val="{903EF6B4-A5D7-4CB9-A089-DC0D07761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00D3B"/>
    <w:pPr>
      <w:widowControl w:val="0"/>
      <w:autoSpaceDE w:val="0"/>
      <w:autoSpaceDN w:val="0"/>
    </w:pPr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numPr>
        <w:numId w:val="3"/>
      </w:numPr>
      <w:outlineLvl w:val="0"/>
    </w:pPr>
    <w:rPr>
      <w:i/>
      <w:iCs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153"/>
        <w:tab w:val="right" w:pos="8306"/>
      </w:tabs>
    </w:pPr>
  </w:style>
  <w:style w:type="paragraph" w:styleId="Fuzeile">
    <w:name w:val="footer"/>
    <w:basedOn w:val="Standard"/>
    <w:pPr>
      <w:tabs>
        <w:tab w:val="center" w:pos="4153"/>
        <w:tab w:val="right" w:pos="8306"/>
      </w:tabs>
    </w:pPr>
  </w:style>
  <w:style w:type="character" w:styleId="Seitenzahl">
    <w:name w:val="page number"/>
    <w:basedOn w:val="Absatz-Standardschriftart"/>
  </w:style>
  <w:style w:type="character" w:styleId="Zeilennummer">
    <w:name w:val="line number"/>
    <w:basedOn w:val="Absatz-Standardschriftart"/>
  </w:style>
  <w:style w:type="paragraph" w:styleId="Sprechblasentext">
    <w:name w:val="Balloon Text"/>
    <w:basedOn w:val="Standard"/>
    <w:link w:val="SprechblasentextZchn"/>
    <w:rsid w:val="00D00D3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D00D3B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24265F"/>
    <w:pPr>
      <w:widowControl/>
      <w:autoSpaceDE/>
      <w:autoSpaceDN/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24265F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24265F"/>
    <w:rPr>
      <w:color w:val="0000FF"/>
      <w:u w:val="single"/>
    </w:rPr>
  </w:style>
  <w:style w:type="character" w:styleId="Hervorhebung">
    <w:name w:val="Emphasis"/>
    <w:basedOn w:val="Absatz-Standardschriftart"/>
    <w:uiPriority w:val="20"/>
    <w:qFormat/>
    <w:rsid w:val="002426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24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chen%20Teuffel\Desktop\Liturgie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Liturgie</Template>
  <TotalTime>0</TotalTime>
  <Pages>1</Pages>
  <Words>254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lts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Jochen Teuffel</dc:creator>
  <cp:keywords/>
  <cp:lastModifiedBy>Teuffel Jochen</cp:lastModifiedBy>
  <cp:revision>3</cp:revision>
  <cp:lastPrinted>1900-12-31T23:00:00Z</cp:lastPrinted>
  <dcterms:created xsi:type="dcterms:W3CDTF">2023-03-22T16:34:00Z</dcterms:created>
  <dcterms:modified xsi:type="dcterms:W3CDTF">2023-03-22T16:35:00Z</dcterms:modified>
</cp:coreProperties>
</file>